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037" w:rsidRDefault="00566017">
      <w:pPr>
        <w:pStyle w:val="Kopfzeile"/>
        <w:tabs>
          <w:tab w:val="clear" w:pos="4536"/>
          <w:tab w:val="clear" w:pos="9072"/>
        </w:tabs>
        <w:rPr>
          <w:noProof/>
        </w:rPr>
      </w:pPr>
      <w:bookmarkStart w:id="0" w:name="_GoBack"/>
      <w:bookmarkEnd w:id="0"/>
      <w:r>
        <w:rPr>
          <w:noProof/>
        </w:rPr>
        <mc:AlternateContent>
          <mc:Choice Requires="wps">
            <w:drawing>
              <wp:anchor distT="0" distB="0" distL="114300" distR="114300" simplePos="0" relativeHeight="251658752" behindDoc="0" locked="0" layoutInCell="1" allowOverlap="1">
                <wp:simplePos x="0" y="0"/>
                <wp:positionH relativeFrom="column">
                  <wp:posOffset>-617855</wp:posOffset>
                </wp:positionH>
                <wp:positionV relativeFrom="paragraph">
                  <wp:posOffset>-672465</wp:posOffset>
                </wp:positionV>
                <wp:extent cx="2969895" cy="4457700"/>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9895"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37" w:rsidRDefault="00FC4037">
                            <w:pPr>
                              <w:pStyle w:val="Noparagraphstyle"/>
                              <w:tabs>
                                <w:tab w:val="left" w:pos="397"/>
                              </w:tabs>
                              <w:spacing w:after="100" w:line="240" w:lineRule="atLeast"/>
                              <w:rPr>
                                <w:rFonts w:ascii="Arial" w:hAnsi="Arial"/>
                                <w:color w:val="CD003B"/>
                              </w:rPr>
                            </w:pPr>
                            <w:r>
                              <w:rPr>
                                <w:rFonts w:ascii="Arial" w:hAnsi="Arial"/>
                                <w:color w:val="CD003B"/>
                              </w:rPr>
                              <w:t xml:space="preserve">Cum ipit vel irit wis </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i/>
                                <w:sz w:val="18"/>
                                <w:lang w:val="en-GB"/>
                              </w:rPr>
                            </w:pPr>
                          </w:p>
                          <w:p w:rsidR="00FC4037" w:rsidRDefault="00FC4037">
                            <w:pPr>
                              <w:pStyle w:val="Noparagraphstyle"/>
                              <w:tabs>
                                <w:tab w:val="left" w:pos="397"/>
                              </w:tabs>
                              <w:spacing w:line="240" w:lineRule="atLeast"/>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8.65pt;margin-top:-52.95pt;width:233.85pt;height:3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F6yogIAAJQ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" filled="f" stroked="f">
                <v:path arrowok="t"/>
                <v:textbox inset="0,0,0,0">
                  <w:txbxContent>
                    <w:p w:rsidR="00FC4037" w:rsidRDefault="00FC4037">
                      <w:pPr>
                        <w:pStyle w:val="Noparagraphstyle"/>
                        <w:tabs>
                          <w:tab w:val="left" w:pos="397"/>
                        </w:tabs>
                        <w:spacing w:after="100" w:line="240" w:lineRule="atLeast"/>
                        <w:rPr>
                          <w:rFonts w:ascii="Arial" w:hAnsi="Arial"/>
                          <w:color w:val="CD003B"/>
                        </w:rPr>
                      </w:pPr>
                      <w:r>
                        <w:rPr>
                          <w:rFonts w:ascii="Arial" w:hAnsi="Arial"/>
                          <w:color w:val="CD003B"/>
                        </w:rPr>
                        <w:t xml:space="preserve">Cum ipit vel irit wis </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i/>
                          <w:sz w:val="18"/>
                          <w:lang w:val="en-GB"/>
                        </w:rPr>
                      </w:pPr>
                    </w:p>
                    <w:p w:rsidR="00FC4037" w:rsidRDefault="00FC4037">
                      <w:pPr>
                        <w:pStyle w:val="Noparagraphstyle"/>
                        <w:tabs>
                          <w:tab w:val="left" w:pos="397"/>
                        </w:tabs>
                        <w:spacing w:line="240" w:lineRule="atLeast"/>
                        <w:rPr>
                          <w:lang w:val="en-GB"/>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2809240</wp:posOffset>
                </wp:positionH>
                <wp:positionV relativeFrom="paragraph">
                  <wp:posOffset>-672465</wp:posOffset>
                </wp:positionV>
                <wp:extent cx="2855595" cy="56007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5595"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37" w:rsidRDefault="00FC4037">
                            <w:pPr>
                              <w:pStyle w:val="Noparagraphstyle"/>
                              <w:tabs>
                                <w:tab w:val="left" w:pos="397"/>
                              </w:tabs>
                              <w:spacing w:after="100" w:line="240" w:lineRule="atLeast"/>
                              <w:rPr>
                                <w:rFonts w:ascii="Arial" w:hAnsi="Arial"/>
                                <w:color w:val="CD003B"/>
                              </w:rPr>
                            </w:pPr>
                            <w:r>
                              <w:rPr>
                                <w:rFonts w:ascii="Arial" w:hAnsi="Arial"/>
                                <w:color w:val="CD003B"/>
                              </w:rPr>
                              <w:t xml:space="preserve">Cum ipit vel irit wis </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i/>
                                <w:sz w:val="18"/>
                                <w:lang w:val="en-GB"/>
                              </w:rPr>
                            </w:pPr>
                          </w:p>
                          <w:p w:rsidR="00FC4037" w:rsidRDefault="00FC4037">
                            <w:pPr>
                              <w:pStyle w:val="Noparagraphstyle"/>
                              <w:tabs>
                                <w:tab w:val="left" w:pos="397"/>
                              </w:tabs>
                              <w:spacing w:line="240" w:lineRule="atLeast"/>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21.2pt;margin-top:-52.95pt;width:224.85pt;height: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" filled="f" stroked="f">
                <v:path arrowok="t"/>
                <v:textbox inset="0,0,0,0">
                  <w:txbxContent>
                    <w:p w:rsidR="00FC4037" w:rsidRDefault="00FC4037">
                      <w:pPr>
                        <w:pStyle w:val="Noparagraphstyle"/>
                        <w:tabs>
                          <w:tab w:val="left" w:pos="397"/>
                        </w:tabs>
                        <w:spacing w:after="100" w:line="240" w:lineRule="atLeast"/>
                        <w:rPr>
                          <w:rFonts w:ascii="Arial" w:hAnsi="Arial"/>
                          <w:color w:val="CD003B"/>
                        </w:rPr>
                      </w:pPr>
                      <w:r>
                        <w:rPr>
                          <w:rFonts w:ascii="Arial" w:hAnsi="Arial"/>
                          <w:color w:val="CD003B"/>
                        </w:rPr>
                        <w:t xml:space="preserve">Cum ipit vel irit wis </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nostinc ipismodolore ex ex et aliquam cortisi.</w:t>
                      </w: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El ut lore veliquisi eu faci blamet vulla con ut ulluptat esenisl dolestrud erostis nostie dolut lutatetummy nonse dolorper sis et, quatuer inis euguero odolenis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r>
                        <w:rPr>
                          <w:rFonts w:ascii="Arial" w:hAnsi="Arial"/>
                          <w:sz w:val="18"/>
                          <w:lang w:val="en-GB"/>
                        </w:rPr>
                        <w:t>eum augiat essed diamconulla ad te tinit vero et velisi blam, summy nisim at. Ut nulputpat lorem el in eugiatueros adit wis nim velese tat. Tummod do duis aut ad mincil dolut velit lorting el enim doloreet, quatue euisisi.</w:t>
                      </w: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sz w:val="18"/>
                          <w:lang w:val="en-GB"/>
                        </w:rPr>
                      </w:pPr>
                    </w:p>
                    <w:p w:rsidR="00FC4037" w:rsidRDefault="00FC4037">
                      <w:pPr>
                        <w:pStyle w:val="Noparagraphstyle"/>
                        <w:tabs>
                          <w:tab w:val="left" w:pos="397"/>
                        </w:tabs>
                        <w:spacing w:line="240" w:lineRule="atLeast"/>
                        <w:rPr>
                          <w:rFonts w:ascii="Arial" w:hAnsi="Arial"/>
                          <w:i/>
                          <w:sz w:val="18"/>
                          <w:lang w:val="en-GB"/>
                        </w:rPr>
                      </w:pPr>
                    </w:p>
                    <w:p w:rsidR="00FC4037" w:rsidRDefault="00FC4037">
                      <w:pPr>
                        <w:pStyle w:val="Noparagraphstyle"/>
                        <w:tabs>
                          <w:tab w:val="left" w:pos="397"/>
                        </w:tabs>
                        <w:spacing w:line="240" w:lineRule="atLeast"/>
                        <w:rPr>
                          <w:lang w:val="en-GB"/>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-734060</wp:posOffset>
                </wp:positionH>
                <wp:positionV relativeFrom="paragraph">
                  <wp:posOffset>-1472565</wp:posOffset>
                </wp:positionV>
                <wp:extent cx="2857500" cy="3429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37" w:rsidRDefault="00FC4037">
                            <w:pPr>
                              <w:pStyle w:val="Noparagraphstyle"/>
                              <w:tabs>
                                <w:tab w:val="left" w:pos="397"/>
                              </w:tabs>
                              <w:spacing w:line="240" w:lineRule="atLeast"/>
                              <w:rPr>
                                <w:rFonts w:ascii="Arial" w:hAnsi="Arial"/>
                                <w:color w:val="CD003B"/>
                              </w:rPr>
                            </w:pPr>
                          </w:p>
                          <w:p w:rsidR="00FC4037" w:rsidRDefault="00FC4037">
                            <w:pPr>
                              <w:spacing w:line="240" w:lineRule="atLeast"/>
                              <w:rPr>
                                <w:color w:val="CD003B"/>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57.8pt;margin-top:-115.95pt;width:22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" filled="f" stroked="f">
                <v:path arrowok="t"/>
                <v:textbox>
                  <w:txbxContent>
                    <w:p w:rsidR="00FC4037" w:rsidRDefault="00FC4037">
                      <w:pPr>
                        <w:pStyle w:val="Noparagraphstyle"/>
                        <w:tabs>
                          <w:tab w:val="left" w:pos="397"/>
                        </w:tabs>
                        <w:spacing w:line="240" w:lineRule="atLeast"/>
                        <w:rPr>
                          <w:rFonts w:ascii="Arial" w:hAnsi="Arial"/>
                          <w:color w:val="CD003B"/>
                        </w:rPr>
                      </w:pPr>
                    </w:p>
                    <w:p w:rsidR="00FC4037" w:rsidRDefault="00FC4037">
                      <w:pPr>
                        <w:spacing w:line="240" w:lineRule="atLeast"/>
                        <w:rPr>
                          <w:color w:val="CD003B"/>
                          <w:sz w:val="26"/>
                        </w:rPr>
                      </w:pPr>
                    </w:p>
                  </w:txbxContent>
                </v:textbox>
              </v:shape>
            </w:pict>
          </mc:Fallback>
        </mc:AlternateContent>
      </w:r>
    </w:p>
    <w:sectPr w:rsidR="00FC4037">
      <w:headerReference w:type="default" r:id="rId6"/>
      <w:pgSz w:w="16838" w:h="11899" w:orient="landscape"/>
      <w:pgMar w:top="1417" w:right="1134"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476" w:rsidRDefault="00F07476">
      <w:r>
        <w:separator/>
      </w:r>
    </w:p>
  </w:endnote>
  <w:endnote w:type="continuationSeparator" w:id="0">
    <w:p w:rsidR="00F07476" w:rsidRDefault="00F0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476" w:rsidRDefault="00F07476">
      <w:r>
        <w:separator/>
      </w:r>
    </w:p>
  </w:footnote>
  <w:footnote w:type="continuationSeparator" w:id="0">
    <w:p w:rsidR="00F07476" w:rsidRDefault="00F07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037" w:rsidRDefault="00566017">
    <w:pPr>
      <w:pStyle w:val="Kopfzeile"/>
    </w:pPr>
    <w:r>
      <w:rPr>
        <w:noProof/>
      </w:rPr>
      <w:drawing>
        <wp:anchor distT="0" distB="0" distL="114300" distR="114300" simplePos="0" relativeHeight="251657728" behindDoc="1" locked="0" layoutInCell="1" allowOverlap="1">
          <wp:simplePos x="0" y="0"/>
          <wp:positionH relativeFrom="column">
            <wp:posOffset>-915035</wp:posOffset>
          </wp:positionH>
          <wp:positionV relativeFrom="paragraph">
            <wp:posOffset>-447040</wp:posOffset>
          </wp:positionV>
          <wp:extent cx="10696575" cy="7559675"/>
          <wp:effectExtent l="0" t="0" r="0" b="0"/>
          <wp:wrapNone/>
          <wp:docPr id="18" name="Bild 18" descr="080715_VJ_GRUND_Fly_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080715_VJ_GRUND_Fly_S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7559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0EB"/>
    <w:rsid w:val="003120EB"/>
    <w:rsid w:val="00566017"/>
    <w:rsid w:val="00EB233F"/>
    <w:rsid w:val="00F07476"/>
    <w:rsid w:val="00FC40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B6FFA30-EABF-1C49-A05D-29A3F91B4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b/>
      <w:caps/>
      <w:sz w:val="250"/>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Noparagraphstyle">
    <w:name w:val="[No paragraph style]"/>
    <w:pPr>
      <w:widowControl w:val="0"/>
      <w:autoSpaceDE w:val="0"/>
      <w:autoSpaceDN w:val="0"/>
      <w:adjustRightInd w:val="0"/>
      <w:spacing w:line="288" w:lineRule="auto"/>
      <w:textAlignment w:val="center"/>
    </w:pPr>
    <w:rPr>
      <w:rFonts w:eastAsia="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fan/Downloads/JAV-Material(1)/Eindruckflyer-Grundlagen-der-JAV-Arbeit.-Vordersei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Eindruckflyer-Grundlagen-der-JAV-Arbeit.-Vorderseite.dot</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blablabla</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Zimmer</dc:creator>
  <cp:keywords/>
  <cp:lastModifiedBy>Stefan Zimmer</cp:lastModifiedBy>
  <cp:revision>1</cp:revision>
  <dcterms:created xsi:type="dcterms:W3CDTF">2018-12-18T17:10:00Z</dcterms:created>
  <dcterms:modified xsi:type="dcterms:W3CDTF">2018-12-18T17:11:00Z</dcterms:modified>
</cp:coreProperties>
</file>